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E32C84"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4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7554595" cy="10677525"/>
            <wp:effectExtent l="0" t="0" r="8255" b="9525"/>
            <wp:docPr id="7" name="图片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F74894"/>
    <w:rsid w:val="002F2009"/>
    <w:rsid w:val="08F74894"/>
    <w:rsid w:val="68773E3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&#25195;&#25551;&#27169;&#26495;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扫描模板.dot</Template>
  <Pages>5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2025-04-24T02:58:00Z</dcterms:created>
  <dc:creator>z</dc:creator>
  <cp:lastModifiedBy>kelsey</cp:lastModifiedBy>
  <dcterms:modified xsi:type="dcterms:W3CDTF">2025-04-25T04:37:19Z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DC1282B37F7E4E75885D72C6A79FCAE6_13</vt:lpwstr>
  </property>
  <property fmtid="{D5CDD505-2E9C-101B-9397-08002B2CF9AE}" pid="3" name="KSOTemplateDocerSaveRecord">
    <vt:lpwstr>eyJoZGlkIjoiNzRlNGYzMTdiMTgwOGVhMjNjMzk0NzZmYjJjZDA2N2MiLCJ1c2VySWQiOiI5ODI1NjgwNDgifQ==</vt:lpwstr>
  </property>
  <property fmtid="{D5CDD505-2E9C-101B-9397-08002B2CF9AE}" pid="4" name="KSOProductBuildVer">
    <vt:lpwstr>2052-12.1.0.20784</vt:lpwstr>
  </property>
</Properties>
</file>